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D15" w:rsidRPr="00CC7CC1" w:rsidRDefault="00911D15" w:rsidP="00CC7CC1">
      <w:pPr>
        <w:jc w:val="both"/>
        <w:rPr>
          <w:rFonts w:ascii="Times New Roman" w:hAnsi="Times New Roman"/>
          <w:bCs/>
          <w:sz w:val="24"/>
          <w:szCs w:val="24"/>
        </w:rPr>
      </w:pPr>
    </w:p>
    <w:p w:rsidR="00904A97" w:rsidRPr="00CC7CC1" w:rsidRDefault="00904A97" w:rsidP="00CC7CC1">
      <w:pPr>
        <w:jc w:val="both"/>
        <w:rPr>
          <w:rFonts w:ascii="Times New Roman" w:hAnsi="Times New Roman"/>
          <w:bCs/>
          <w:sz w:val="24"/>
          <w:szCs w:val="24"/>
        </w:rPr>
      </w:pPr>
    </w:p>
    <w:p w:rsidR="00CC7CC1" w:rsidRDefault="00CC7CC1" w:rsidP="00CC7CC1">
      <w:pPr>
        <w:jc w:val="both"/>
        <w:rPr>
          <w:rFonts w:ascii="Times New Roman" w:hAnsi="Times New Roman"/>
          <w:b/>
          <w:sz w:val="28"/>
          <w:szCs w:val="28"/>
        </w:rPr>
      </w:pPr>
      <w:r w:rsidRPr="00CC7CC1">
        <w:rPr>
          <w:rFonts w:ascii="Times New Roman" w:hAnsi="Times New Roman"/>
          <w:b/>
          <w:sz w:val="28"/>
          <w:szCs w:val="28"/>
        </w:rPr>
        <w:t xml:space="preserve">PERCORSO DI RITORNO SCUOLA </w:t>
      </w:r>
      <w:r w:rsidR="00903160">
        <w:rPr>
          <w:rFonts w:ascii="Times New Roman" w:hAnsi="Times New Roman"/>
          <w:b/>
          <w:sz w:val="28"/>
          <w:szCs w:val="28"/>
        </w:rPr>
        <w:t>SECONDARIA I°</w:t>
      </w:r>
      <w:r w:rsidR="0009404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– A.S. 2020/2021</w:t>
      </w:r>
    </w:p>
    <w:p w:rsidR="00CC7CC1" w:rsidRPr="00CC7CC1" w:rsidRDefault="00CC7CC1" w:rsidP="00CC7CC1">
      <w:pPr>
        <w:jc w:val="both"/>
        <w:rPr>
          <w:rFonts w:ascii="Times New Roman" w:hAnsi="Times New Roman"/>
          <w:b/>
          <w:sz w:val="28"/>
          <w:szCs w:val="28"/>
        </w:rPr>
      </w:pPr>
    </w:p>
    <w:p w:rsid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14.00 scuola</w:t>
      </w:r>
    </w:p>
    <w:p w:rsidR="009B2785" w:rsidRDefault="009B2785" w:rsidP="0090316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14.02 via Roma (Cenci V.)</w:t>
      </w:r>
    </w:p>
    <w:p w:rsidR="00EC0F43" w:rsidRPr="00903160" w:rsidRDefault="00EC0F43" w:rsidP="0090316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Ore 14.03 via Bachelet (Ceripa) 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04</w:t>
      </w:r>
      <w:r w:rsidRPr="00903160">
        <w:rPr>
          <w:rFonts w:ascii="Times New Roman" w:hAnsi="Times New Roman"/>
          <w:sz w:val="24"/>
          <w:szCs w:val="24"/>
        </w:rPr>
        <w:t xml:space="preserve"> Piazza Claudia (Romano)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08</w:t>
      </w:r>
      <w:r w:rsidRPr="00903160">
        <w:rPr>
          <w:rFonts w:ascii="Times New Roman" w:hAnsi="Times New Roman"/>
          <w:sz w:val="24"/>
          <w:szCs w:val="24"/>
        </w:rPr>
        <w:t xml:space="preserve"> via stazione (</w:t>
      </w:r>
      <w:r>
        <w:rPr>
          <w:rFonts w:ascii="Times New Roman" w:hAnsi="Times New Roman"/>
          <w:sz w:val="24"/>
          <w:szCs w:val="24"/>
        </w:rPr>
        <w:t xml:space="preserve">Bernardi – Migliorini </w:t>
      </w:r>
      <w:r w:rsidR="0008366B"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4"/>
          <w:szCs w:val="24"/>
        </w:rPr>
        <w:t xml:space="preserve"> Ortensi</w:t>
      </w:r>
      <w:r w:rsidRPr="00903160">
        <w:rPr>
          <w:rFonts w:ascii="Times New Roman" w:hAnsi="Times New Roman"/>
          <w:sz w:val="24"/>
          <w:szCs w:val="24"/>
        </w:rPr>
        <w:t>)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14.1</w:t>
      </w:r>
      <w:r>
        <w:rPr>
          <w:rFonts w:ascii="Times New Roman" w:hAnsi="Times New Roman"/>
          <w:sz w:val="24"/>
          <w:szCs w:val="24"/>
        </w:rPr>
        <w:t>0</w:t>
      </w:r>
      <w:r w:rsidRPr="00903160">
        <w:rPr>
          <w:rFonts w:ascii="Times New Roman" w:hAnsi="Times New Roman"/>
          <w:sz w:val="24"/>
          <w:szCs w:val="24"/>
        </w:rPr>
        <w:t xml:space="preserve"> Bottega sapori (De Carolis)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14</w:t>
      </w:r>
      <w:r w:rsidRPr="00903160">
        <w:rPr>
          <w:rFonts w:ascii="Times New Roman" w:hAnsi="Times New Roman"/>
          <w:sz w:val="24"/>
          <w:szCs w:val="24"/>
        </w:rPr>
        <w:t xml:space="preserve"> via </w:t>
      </w:r>
      <w:proofErr w:type="spellStart"/>
      <w:r w:rsidRPr="00903160">
        <w:rPr>
          <w:rFonts w:ascii="Times New Roman" w:hAnsi="Times New Roman"/>
          <w:sz w:val="24"/>
          <w:szCs w:val="24"/>
        </w:rPr>
        <w:t>terrafredda</w:t>
      </w:r>
      <w:proofErr w:type="spellEnd"/>
      <w:r w:rsidRPr="00903160">
        <w:rPr>
          <w:rFonts w:ascii="Times New Roman" w:hAnsi="Times New Roman"/>
          <w:sz w:val="24"/>
          <w:szCs w:val="24"/>
        </w:rPr>
        <w:t xml:space="preserve"> (Mazzetti</w:t>
      </w:r>
      <w:r w:rsidR="00ED3577">
        <w:rPr>
          <w:rFonts w:ascii="Times New Roman" w:hAnsi="Times New Roman"/>
          <w:sz w:val="24"/>
          <w:szCs w:val="24"/>
        </w:rPr>
        <w:t xml:space="preserve"> - Onori</w:t>
      </w:r>
      <w:r w:rsidR="00ED3577" w:rsidRPr="00903160">
        <w:rPr>
          <w:rFonts w:ascii="Times New Roman" w:hAnsi="Times New Roman"/>
          <w:sz w:val="24"/>
          <w:szCs w:val="24"/>
        </w:rPr>
        <w:t>)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19</w:t>
      </w:r>
      <w:r w:rsidRPr="00903160">
        <w:rPr>
          <w:rFonts w:ascii="Times New Roman" w:hAnsi="Times New Roman"/>
          <w:sz w:val="24"/>
          <w:szCs w:val="24"/>
        </w:rPr>
        <w:t xml:space="preserve"> via fontanella (</w:t>
      </w:r>
      <w:proofErr w:type="spellStart"/>
      <w:r w:rsidRPr="00903160">
        <w:rPr>
          <w:rFonts w:ascii="Times New Roman" w:hAnsi="Times New Roman"/>
          <w:sz w:val="24"/>
          <w:szCs w:val="24"/>
        </w:rPr>
        <w:t>Fallini</w:t>
      </w:r>
      <w:proofErr w:type="spellEnd"/>
      <w:r w:rsidRPr="00903160">
        <w:rPr>
          <w:rFonts w:ascii="Times New Roman" w:hAnsi="Times New Roman"/>
          <w:sz w:val="24"/>
          <w:szCs w:val="24"/>
        </w:rPr>
        <w:t xml:space="preserve">)  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24</w:t>
      </w:r>
      <w:r w:rsidRPr="00903160">
        <w:rPr>
          <w:rFonts w:ascii="Times New Roman" w:hAnsi="Times New Roman"/>
          <w:sz w:val="24"/>
          <w:szCs w:val="24"/>
        </w:rPr>
        <w:t xml:space="preserve"> via Lazio (Tanana – Tanana </w:t>
      </w:r>
      <w:r>
        <w:rPr>
          <w:rFonts w:ascii="Times New Roman" w:hAnsi="Times New Roman"/>
          <w:sz w:val="24"/>
          <w:szCs w:val="24"/>
        </w:rPr>
        <w:t>–</w:t>
      </w:r>
      <w:r w:rsidRPr="0090316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De Vecchi</w:t>
      </w:r>
      <w:r w:rsidRPr="00903160">
        <w:rPr>
          <w:rFonts w:ascii="Times New Roman" w:hAnsi="Times New Roman"/>
          <w:sz w:val="24"/>
          <w:szCs w:val="24"/>
        </w:rPr>
        <w:t>)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29</w:t>
      </w:r>
      <w:r w:rsidRPr="00903160">
        <w:rPr>
          <w:rFonts w:ascii="Times New Roman" w:hAnsi="Times New Roman"/>
          <w:sz w:val="24"/>
          <w:szCs w:val="24"/>
        </w:rPr>
        <w:t xml:space="preserve"> via Ponte Striglia (Gatto)</w:t>
      </w:r>
    </w:p>
    <w:p w:rsid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31</w:t>
      </w:r>
      <w:r w:rsidRPr="00903160">
        <w:rPr>
          <w:rFonts w:ascii="Times New Roman" w:hAnsi="Times New Roman"/>
          <w:sz w:val="24"/>
          <w:szCs w:val="24"/>
        </w:rPr>
        <w:t xml:space="preserve"> via poggio </w:t>
      </w:r>
      <w:proofErr w:type="spellStart"/>
      <w:r w:rsidRPr="00903160">
        <w:rPr>
          <w:rFonts w:ascii="Times New Roman" w:hAnsi="Times New Roman"/>
          <w:sz w:val="24"/>
          <w:szCs w:val="24"/>
        </w:rPr>
        <w:t>palombino</w:t>
      </w:r>
      <w:proofErr w:type="spellEnd"/>
      <w:r w:rsidRPr="00903160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903160">
        <w:rPr>
          <w:rFonts w:ascii="Times New Roman" w:hAnsi="Times New Roman"/>
          <w:sz w:val="24"/>
          <w:szCs w:val="24"/>
        </w:rPr>
        <w:t>Bortuzzo</w:t>
      </w:r>
      <w:proofErr w:type="spellEnd"/>
      <w:r w:rsidRPr="00903160">
        <w:rPr>
          <w:rFonts w:ascii="Times New Roman" w:hAnsi="Times New Roman"/>
          <w:sz w:val="24"/>
          <w:szCs w:val="24"/>
        </w:rPr>
        <w:t>)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14.33 via Croce nuova (Piccioni)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38</w:t>
      </w:r>
      <w:r w:rsidRPr="00903160">
        <w:rPr>
          <w:rFonts w:ascii="Times New Roman" w:hAnsi="Times New Roman"/>
          <w:sz w:val="24"/>
          <w:szCs w:val="24"/>
        </w:rPr>
        <w:t xml:space="preserve"> via della Stazione (Manzo)</w:t>
      </w:r>
    </w:p>
    <w:p w:rsidR="00903160" w:rsidRP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14.4</w:t>
      </w:r>
      <w:r>
        <w:rPr>
          <w:rFonts w:ascii="Times New Roman" w:hAnsi="Times New Roman"/>
          <w:sz w:val="24"/>
          <w:szCs w:val="24"/>
        </w:rPr>
        <w:t>0</w:t>
      </w:r>
      <w:r w:rsidRPr="00903160">
        <w:rPr>
          <w:rFonts w:ascii="Times New Roman" w:hAnsi="Times New Roman"/>
          <w:sz w:val="24"/>
          <w:szCs w:val="24"/>
        </w:rPr>
        <w:t xml:space="preserve"> via della chiusa (</w:t>
      </w:r>
      <w:proofErr w:type="spellStart"/>
      <w:r w:rsidRPr="00903160">
        <w:rPr>
          <w:rFonts w:ascii="Times New Roman" w:hAnsi="Times New Roman"/>
          <w:sz w:val="24"/>
          <w:szCs w:val="24"/>
        </w:rPr>
        <w:t>Nori</w:t>
      </w:r>
      <w:proofErr w:type="spellEnd"/>
      <w:r w:rsidR="00ED3577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ED3577">
        <w:rPr>
          <w:rFonts w:ascii="Times New Roman" w:hAnsi="Times New Roman"/>
          <w:sz w:val="24"/>
          <w:szCs w:val="24"/>
        </w:rPr>
        <w:t>Lavini</w:t>
      </w:r>
      <w:proofErr w:type="spellEnd"/>
      <w:r w:rsidRPr="00903160">
        <w:rPr>
          <w:rFonts w:ascii="Times New Roman" w:hAnsi="Times New Roman"/>
          <w:sz w:val="24"/>
          <w:szCs w:val="24"/>
        </w:rPr>
        <w:t>)</w:t>
      </w:r>
    </w:p>
    <w:p w:rsidR="00903160" w:rsidRDefault="00903160" w:rsidP="00903160">
      <w:pPr>
        <w:rPr>
          <w:rFonts w:ascii="Times New Roman" w:hAnsi="Times New Roman"/>
          <w:sz w:val="24"/>
          <w:szCs w:val="24"/>
        </w:rPr>
      </w:pPr>
      <w:r w:rsidRPr="00903160">
        <w:rPr>
          <w:rFonts w:ascii="Times New Roman" w:hAnsi="Times New Roman"/>
          <w:sz w:val="24"/>
          <w:szCs w:val="24"/>
        </w:rPr>
        <w:t>Ore 14.45 via della mola/incrocio (Farnesi)</w:t>
      </w:r>
    </w:p>
    <w:p w:rsidR="00CC7CC1" w:rsidRPr="00CC7CC1" w:rsidRDefault="00903160" w:rsidP="00903160">
      <w:pPr>
        <w:rPr>
          <w:rFonts w:ascii="Times New Roman" w:hAnsi="Times New Roman"/>
          <w:b/>
          <w:sz w:val="28"/>
          <w:szCs w:val="28"/>
        </w:rPr>
      </w:pPr>
      <w:r w:rsidRPr="00903160">
        <w:rPr>
          <w:rFonts w:ascii="Times New Roman" w:hAnsi="Times New Roman"/>
          <w:sz w:val="24"/>
          <w:szCs w:val="24"/>
        </w:rPr>
        <w:t>Ore 14.</w:t>
      </w:r>
      <w:r>
        <w:rPr>
          <w:rFonts w:ascii="Times New Roman" w:hAnsi="Times New Roman"/>
          <w:sz w:val="24"/>
          <w:szCs w:val="24"/>
        </w:rPr>
        <w:t>48</w:t>
      </w:r>
      <w:r w:rsidRPr="00903160">
        <w:rPr>
          <w:rFonts w:ascii="Times New Roman" w:hAnsi="Times New Roman"/>
          <w:sz w:val="24"/>
          <w:szCs w:val="24"/>
        </w:rPr>
        <w:t xml:space="preserve"> Largo Santa Croce scuola Infanzia</w:t>
      </w:r>
      <w:r w:rsidR="009B278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9B2785">
        <w:rPr>
          <w:rFonts w:ascii="Times New Roman" w:hAnsi="Times New Roman"/>
          <w:sz w:val="24"/>
          <w:szCs w:val="24"/>
        </w:rPr>
        <w:t>Droghini</w:t>
      </w:r>
      <w:proofErr w:type="spellEnd"/>
      <w:r w:rsidR="009B2785">
        <w:rPr>
          <w:rFonts w:ascii="Times New Roman" w:hAnsi="Times New Roman"/>
          <w:sz w:val="24"/>
          <w:szCs w:val="24"/>
        </w:rPr>
        <w:t xml:space="preserve"> G.)</w:t>
      </w:r>
    </w:p>
    <w:p w:rsidR="00911D15" w:rsidRDefault="00911D15" w:rsidP="00911D15">
      <w:pPr>
        <w:jc w:val="right"/>
      </w:pPr>
    </w:p>
    <w:sectPr w:rsidR="00911D15" w:rsidSect="0019416C">
      <w:headerReference w:type="default" r:id="rId7"/>
      <w:footerReference w:type="default" r:id="rId8"/>
      <w:pgSz w:w="11905" w:h="16837"/>
      <w:pgMar w:top="764" w:right="1134" w:bottom="1134" w:left="1134" w:header="708" w:footer="25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6D55" w:rsidRDefault="00D96D55">
      <w:r>
        <w:separator/>
      </w:r>
    </w:p>
  </w:endnote>
  <w:endnote w:type="continuationSeparator" w:id="0">
    <w:p w:rsidR="00D96D55" w:rsidRDefault="00D96D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0B9D" w:rsidRDefault="00911D15" w:rsidP="003C0B9D">
    <w:pPr>
      <w:pStyle w:val="FR2"/>
      <w:spacing w:line="240" w:lineRule="auto"/>
      <w:ind w:left="0" w:right="800"/>
      <w:rPr>
        <w:rFonts w:ascii="Times New Roman" w:hAnsi="Times New Roman" w:cs="Times New Roman"/>
        <w:color w:val="808080"/>
        <w:sz w:val="18"/>
        <w:szCs w:val="18"/>
      </w:rPr>
    </w:pPr>
    <w:r w:rsidRPr="00911D15">
      <w:rPr>
        <w:rFonts w:ascii="Times New Roman" w:hAnsi="Times New Roman" w:cs="Times New Roman"/>
        <w:color w:val="808080"/>
        <w:sz w:val="18"/>
        <w:szCs w:val="18"/>
      </w:rPr>
      <w:t>COMUNE DI ORIOLO ROMANO</w:t>
    </w:r>
  </w:p>
  <w:p w:rsidR="00911D15" w:rsidRPr="00911D15" w:rsidRDefault="00911D15" w:rsidP="003C0B9D">
    <w:pPr>
      <w:pStyle w:val="FR2"/>
      <w:spacing w:line="240" w:lineRule="auto"/>
      <w:ind w:left="0" w:right="800"/>
      <w:rPr>
        <w:rFonts w:ascii="Times New Roman" w:hAnsi="Times New Roman" w:cs="Times New Roman"/>
        <w:b w:val="0"/>
        <w:sz w:val="16"/>
        <w:szCs w:val="16"/>
      </w:rPr>
    </w:pPr>
    <w:r w:rsidRPr="00911D15">
      <w:rPr>
        <w:rFonts w:ascii="Times New Roman" w:hAnsi="Times New Roman" w:cs="Times New Roman"/>
        <w:color w:val="808080"/>
        <w:sz w:val="18"/>
        <w:szCs w:val="18"/>
      </w:rPr>
      <w:t xml:space="preserve">- </w:t>
    </w:r>
    <w:r w:rsidRPr="00911D15">
      <w:rPr>
        <w:rFonts w:ascii="Times New Roman" w:hAnsi="Times New Roman" w:cs="Times New Roman"/>
        <w:b w:val="0"/>
        <w:sz w:val="16"/>
        <w:szCs w:val="16"/>
      </w:rPr>
      <w:t>via Vittorio Emanuele III, n. 3 - 01010 ORIOLO ROMANO (Viterbo)</w:t>
    </w:r>
  </w:p>
  <w:p w:rsidR="00911D15" w:rsidRPr="00911D15" w:rsidRDefault="00911D15" w:rsidP="00911D15">
    <w:pPr>
      <w:pStyle w:val="FR2"/>
      <w:spacing w:line="240" w:lineRule="auto"/>
      <w:ind w:left="920" w:right="800" w:firstLine="360"/>
      <w:rPr>
        <w:rFonts w:ascii="Times New Roman" w:hAnsi="Times New Roman" w:cs="Times New Roman"/>
        <w:b w:val="0"/>
        <w:sz w:val="16"/>
        <w:szCs w:val="16"/>
      </w:rPr>
    </w:pPr>
    <w:r w:rsidRPr="00911D15">
      <w:rPr>
        <w:rFonts w:ascii="Times New Roman" w:hAnsi="Times New Roman" w:cs="Times New Roman"/>
        <w:b w:val="0"/>
        <w:sz w:val="16"/>
        <w:szCs w:val="16"/>
      </w:rPr>
      <w:t xml:space="preserve">C.F. 80004850568 - P. IVA 00213820566 – </w:t>
    </w:r>
  </w:p>
  <w:p w:rsidR="00911D15" w:rsidRPr="00911D15" w:rsidRDefault="00911D15" w:rsidP="00911D15">
    <w:pPr>
      <w:pStyle w:val="FR2"/>
      <w:spacing w:line="240" w:lineRule="auto"/>
      <w:ind w:left="920" w:right="800" w:firstLine="360"/>
      <w:rPr>
        <w:rFonts w:ascii="Times New Roman" w:hAnsi="Times New Roman" w:cs="Times New Roman"/>
      </w:rPr>
    </w:pPr>
    <w:r w:rsidRPr="00911D15">
      <w:rPr>
        <w:rFonts w:ascii="Times New Roman" w:hAnsi="Times New Roman" w:cs="Times New Roman"/>
        <w:b w:val="0"/>
        <w:sz w:val="16"/>
        <w:szCs w:val="16"/>
        <w:lang w:val="de-DE"/>
      </w:rPr>
      <w:t xml:space="preserve">Tel. +39 0699837144 - +39 0699837492 - +39 </w:t>
    </w:r>
    <w:r w:rsidRPr="00911D15">
      <w:rPr>
        <w:rFonts w:ascii="Times New Roman" w:hAnsi="Times New Roman" w:cs="Times New Roman"/>
        <w:b w:val="0"/>
        <w:sz w:val="16"/>
        <w:szCs w:val="16"/>
      </w:rPr>
      <w:t>0699838571 Fax +39 0699837482</w:t>
    </w:r>
  </w:p>
  <w:p w:rsidR="00911D15" w:rsidRPr="00911D15" w:rsidRDefault="00911D15" w:rsidP="00911D15">
    <w:pPr>
      <w:jc w:val="center"/>
      <w:rPr>
        <w:rFonts w:ascii="Times New Roman" w:hAnsi="Times New Roman"/>
      </w:rPr>
    </w:pPr>
    <w:r w:rsidRPr="00911D15">
      <w:rPr>
        <w:rFonts w:ascii="Times New Roman" w:hAnsi="Times New Roman"/>
        <w:sz w:val="16"/>
        <w:szCs w:val="16"/>
      </w:rPr>
      <w:t xml:space="preserve">Sito Internet: </w:t>
    </w:r>
    <w:hyperlink r:id="rId1" w:history="1">
      <w:r w:rsidRPr="00911D15">
        <w:rPr>
          <w:rStyle w:val="Collegamentoipertestuale"/>
          <w:rFonts w:ascii="Times New Roman" w:hAnsi="Times New Roman"/>
          <w:sz w:val="16"/>
          <w:szCs w:val="16"/>
        </w:rPr>
        <w:t>http://www.comuneorioloromano.vt.it</w:t>
      </w:r>
    </w:hyperlink>
    <w:r w:rsidRPr="00911D15">
      <w:rPr>
        <w:rFonts w:ascii="Times New Roman" w:hAnsi="Times New Roman"/>
        <w:sz w:val="16"/>
        <w:szCs w:val="16"/>
        <w:u w:val="single"/>
      </w:rPr>
      <w:t xml:space="preserve"> - E-MAIL </w:t>
    </w:r>
    <w:hyperlink r:id="rId2" w:history="1">
      <w:r w:rsidRPr="00911D15">
        <w:rPr>
          <w:rStyle w:val="Collegamentoipertestuale"/>
          <w:rFonts w:ascii="Times New Roman" w:hAnsi="Times New Roman"/>
          <w:sz w:val="16"/>
          <w:szCs w:val="16"/>
        </w:rPr>
        <w:t>postmaster@comuneorioloromano.vt.it</w:t>
      </w:r>
    </w:hyperlink>
  </w:p>
  <w:p w:rsidR="004968FD" w:rsidRDefault="00AF30C7">
    <w:pPr>
      <w:pStyle w:val="Pidipagina"/>
      <w:jc w:val="center"/>
      <w:rPr>
        <w:rFonts w:ascii="Arial" w:hAnsi="Arial" w:cs="Arial"/>
        <w:color w:val="808080"/>
        <w:sz w:val="18"/>
        <w:szCs w:val="18"/>
      </w:rPr>
    </w:pPr>
    <w:r>
      <w:rPr>
        <w:rFonts w:ascii="Arial" w:hAnsi="Arial" w:cs="Arial"/>
        <w:color w:val="808080"/>
        <w:sz w:val="18"/>
        <w:szCs w:val="18"/>
      </w:rPr>
      <w:t>______________________________________________________________________________________________</w:t>
    </w:r>
  </w:p>
  <w:p w:rsidR="004968FD" w:rsidRDefault="00D96D55">
    <w:pPr>
      <w:pStyle w:val="Pidipagina"/>
      <w:jc w:val="center"/>
      <w:rPr>
        <w:rFonts w:ascii="Arial" w:hAnsi="Arial" w:cs="Arial"/>
        <w:color w:val="808080"/>
        <w:sz w:val="4"/>
        <w:szCs w:val="4"/>
      </w:rPr>
    </w:pPr>
  </w:p>
  <w:p w:rsidR="004968FD" w:rsidRDefault="00D96D55">
    <w:pPr>
      <w:pStyle w:val="Pidipagina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6D55" w:rsidRDefault="00D96D55">
      <w:r>
        <w:rPr>
          <w:color w:val="000000"/>
        </w:rPr>
        <w:separator/>
      </w:r>
    </w:p>
  </w:footnote>
  <w:footnote w:type="continuationSeparator" w:id="0">
    <w:p w:rsidR="00D96D55" w:rsidRDefault="00D96D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3581" w:rsidRDefault="00911D15" w:rsidP="00911D15">
    <w:pPr>
      <w:pStyle w:val="FR1"/>
      <w:rPr>
        <w:sz w:val="16"/>
        <w:szCs w:val="16"/>
        <w:u w:val="single"/>
      </w:rPr>
    </w:pPr>
    <w:r>
      <w:rPr>
        <w:noProof/>
        <w:sz w:val="28"/>
        <w:szCs w:val="28"/>
        <w:lang w:eastAsia="it-IT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2552700</wp:posOffset>
          </wp:positionH>
          <wp:positionV relativeFrom="margin">
            <wp:posOffset>-1203325</wp:posOffset>
          </wp:positionV>
          <wp:extent cx="968989" cy="843753"/>
          <wp:effectExtent l="0" t="0" r="3175" b="0"/>
          <wp:wrapSquare wrapText="bothSides"/>
          <wp:docPr id="2" name="Immagin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8989" cy="843753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E33581">
      <w:rPr>
        <w:noProof/>
        <w:sz w:val="28"/>
        <w:szCs w:val="28"/>
        <w:lang w:eastAsia="it-IT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right</wp:align>
          </wp:positionH>
          <wp:positionV relativeFrom="margin">
            <wp:posOffset>-1140755</wp:posOffset>
          </wp:positionV>
          <wp:extent cx="629079" cy="798399"/>
          <wp:effectExtent l="0" t="0" r="0" b="1905"/>
          <wp:wrapNone/>
          <wp:docPr id="5" name="Immagine 5" descr="C:\Users\MATTEO~1\AppData\Local\Temp\Rar$DRa0.015\Asso_BAI marchio verticale exe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9079" cy="798399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E33581">
      <w:rPr>
        <w:noProof/>
        <w:sz w:val="28"/>
        <w:szCs w:val="28"/>
        <w:lang w:eastAsia="it-I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-114300</wp:posOffset>
          </wp:positionH>
          <wp:positionV relativeFrom="margin">
            <wp:posOffset>-1194435</wp:posOffset>
          </wp:positionV>
          <wp:extent cx="1146175" cy="852805"/>
          <wp:effectExtent l="0" t="0" r="0" b="4445"/>
          <wp:wrapNone/>
          <wp:docPr id="1" name="Immagine 1" descr="C:\Users\matteorusso\Desktop\Personal\Logo Comuni Virtuosi 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46175" cy="85280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:rsidR="00911D15" w:rsidRDefault="00911D15" w:rsidP="00E33581">
    <w:pPr>
      <w:jc w:val="center"/>
      <w:rPr>
        <w:sz w:val="16"/>
        <w:szCs w:val="16"/>
        <w:u w:val="single"/>
      </w:rPr>
    </w:pPr>
  </w:p>
  <w:p w:rsidR="00911D15" w:rsidRDefault="00911D15" w:rsidP="00E33581">
    <w:pPr>
      <w:jc w:val="center"/>
      <w:rPr>
        <w:sz w:val="16"/>
        <w:szCs w:val="16"/>
        <w:u w:val="single"/>
      </w:rPr>
    </w:pPr>
  </w:p>
  <w:p w:rsidR="00911D15" w:rsidRDefault="00911D15" w:rsidP="00E33581">
    <w:pPr>
      <w:jc w:val="center"/>
      <w:rPr>
        <w:sz w:val="16"/>
        <w:szCs w:val="16"/>
        <w:u w:val="single"/>
      </w:rPr>
    </w:pPr>
  </w:p>
  <w:p w:rsidR="00911D15" w:rsidRDefault="00911D15">
    <w:pPr>
      <w:pStyle w:val="Intestazione"/>
      <w:rPr>
        <w:rFonts w:ascii="Garamond" w:hAnsi="Garamond"/>
        <w:i/>
        <w:spacing w:val="30"/>
        <w:sz w:val="28"/>
        <w:szCs w:val="28"/>
      </w:rPr>
    </w:pPr>
  </w:p>
  <w:p w:rsidR="00E33581" w:rsidRPr="00911D15" w:rsidRDefault="00911D15" w:rsidP="00911D15">
    <w:pPr>
      <w:pStyle w:val="Intestazione"/>
      <w:jc w:val="center"/>
      <w:rPr>
        <w:iCs/>
      </w:rPr>
    </w:pPr>
    <w:r w:rsidRPr="00911D15">
      <w:rPr>
        <w:rFonts w:ascii="Garamond" w:hAnsi="Garamond"/>
        <w:iCs/>
        <w:spacing w:val="30"/>
        <w:sz w:val="28"/>
        <w:szCs w:val="28"/>
      </w:rPr>
      <w:t>COMUNE DI ORIOLO ROMANO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A34E4"/>
    <w:multiLevelType w:val="hybridMultilevel"/>
    <w:tmpl w:val="ACC8F54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attachedTemplate r:id="rId1"/>
  <w:defaultTabStop w:val="708"/>
  <w:autoHyphenation/>
  <w:hyphenationZone w:val="283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/>
  <w:rsids>
    <w:rsidRoot w:val="008344EE"/>
    <w:rsid w:val="00004A9B"/>
    <w:rsid w:val="00022BE7"/>
    <w:rsid w:val="00027CB2"/>
    <w:rsid w:val="00034A8A"/>
    <w:rsid w:val="000460A1"/>
    <w:rsid w:val="00051C4E"/>
    <w:rsid w:val="00054DB0"/>
    <w:rsid w:val="00080CFE"/>
    <w:rsid w:val="0008366B"/>
    <w:rsid w:val="00083FCA"/>
    <w:rsid w:val="0009269B"/>
    <w:rsid w:val="00094043"/>
    <w:rsid w:val="00095D82"/>
    <w:rsid w:val="00096632"/>
    <w:rsid w:val="000B113E"/>
    <w:rsid w:val="000B5DBA"/>
    <w:rsid w:val="000B63AD"/>
    <w:rsid w:val="000D4E09"/>
    <w:rsid w:val="000F4ED4"/>
    <w:rsid w:val="000F775D"/>
    <w:rsid w:val="00111FB2"/>
    <w:rsid w:val="00147A67"/>
    <w:rsid w:val="00151165"/>
    <w:rsid w:val="00155FBE"/>
    <w:rsid w:val="001637A2"/>
    <w:rsid w:val="0018318A"/>
    <w:rsid w:val="0019416C"/>
    <w:rsid w:val="001C724C"/>
    <w:rsid w:val="001D241A"/>
    <w:rsid w:val="001F0D32"/>
    <w:rsid w:val="002221E6"/>
    <w:rsid w:val="00225CC6"/>
    <w:rsid w:val="0022703F"/>
    <w:rsid w:val="0023042B"/>
    <w:rsid w:val="002570BD"/>
    <w:rsid w:val="002845AA"/>
    <w:rsid w:val="002A0640"/>
    <w:rsid w:val="002C037D"/>
    <w:rsid w:val="002E1AE0"/>
    <w:rsid w:val="002E2C99"/>
    <w:rsid w:val="002F02FF"/>
    <w:rsid w:val="002F4664"/>
    <w:rsid w:val="003210C8"/>
    <w:rsid w:val="00325F13"/>
    <w:rsid w:val="00335B67"/>
    <w:rsid w:val="003430D3"/>
    <w:rsid w:val="00347FFD"/>
    <w:rsid w:val="00350090"/>
    <w:rsid w:val="00372C0E"/>
    <w:rsid w:val="003A49E0"/>
    <w:rsid w:val="003C0B9D"/>
    <w:rsid w:val="003C10C2"/>
    <w:rsid w:val="003D0D97"/>
    <w:rsid w:val="003F6031"/>
    <w:rsid w:val="00425739"/>
    <w:rsid w:val="004313C0"/>
    <w:rsid w:val="0043424D"/>
    <w:rsid w:val="00442CB0"/>
    <w:rsid w:val="00446791"/>
    <w:rsid w:val="00447785"/>
    <w:rsid w:val="004667C1"/>
    <w:rsid w:val="00473450"/>
    <w:rsid w:val="0048209C"/>
    <w:rsid w:val="00494A7A"/>
    <w:rsid w:val="00495B14"/>
    <w:rsid w:val="00497B00"/>
    <w:rsid w:val="004A3FF4"/>
    <w:rsid w:val="004A5095"/>
    <w:rsid w:val="004B5940"/>
    <w:rsid w:val="004C6913"/>
    <w:rsid w:val="004D2EEE"/>
    <w:rsid w:val="00502256"/>
    <w:rsid w:val="0053769B"/>
    <w:rsid w:val="00542207"/>
    <w:rsid w:val="00554549"/>
    <w:rsid w:val="00555B45"/>
    <w:rsid w:val="00563073"/>
    <w:rsid w:val="00566F1F"/>
    <w:rsid w:val="00567A1B"/>
    <w:rsid w:val="00571C01"/>
    <w:rsid w:val="00583ACC"/>
    <w:rsid w:val="005B49EE"/>
    <w:rsid w:val="005B5AF2"/>
    <w:rsid w:val="005B75A6"/>
    <w:rsid w:val="005F691C"/>
    <w:rsid w:val="00604294"/>
    <w:rsid w:val="006307A6"/>
    <w:rsid w:val="006675AE"/>
    <w:rsid w:val="00677D2B"/>
    <w:rsid w:val="0069577C"/>
    <w:rsid w:val="006978E1"/>
    <w:rsid w:val="006F62B7"/>
    <w:rsid w:val="00703739"/>
    <w:rsid w:val="00736E5F"/>
    <w:rsid w:val="00777AC9"/>
    <w:rsid w:val="007B37F5"/>
    <w:rsid w:val="007C0252"/>
    <w:rsid w:val="007E4A57"/>
    <w:rsid w:val="007F271F"/>
    <w:rsid w:val="00810A5E"/>
    <w:rsid w:val="00822193"/>
    <w:rsid w:val="0082598E"/>
    <w:rsid w:val="008301AD"/>
    <w:rsid w:val="008344EE"/>
    <w:rsid w:val="00862B7B"/>
    <w:rsid w:val="008641AA"/>
    <w:rsid w:val="008937D2"/>
    <w:rsid w:val="008D5C56"/>
    <w:rsid w:val="008E3369"/>
    <w:rsid w:val="00903160"/>
    <w:rsid w:val="00904A97"/>
    <w:rsid w:val="00911D15"/>
    <w:rsid w:val="0094023F"/>
    <w:rsid w:val="009464F0"/>
    <w:rsid w:val="00973196"/>
    <w:rsid w:val="00981678"/>
    <w:rsid w:val="00983D62"/>
    <w:rsid w:val="00993E0E"/>
    <w:rsid w:val="009B2785"/>
    <w:rsid w:val="009D0DFE"/>
    <w:rsid w:val="00A174AE"/>
    <w:rsid w:val="00A179B8"/>
    <w:rsid w:val="00A21596"/>
    <w:rsid w:val="00A24E4D"/>
    <w:rsid w:val="00A350FC"/>
    <w:rsid w:val="00A43A7B"/>
    <w:rsid w:val="00A60EF6"/>
    <w:rsid w:val="00A65F25"/>
    <w:rsid w:val="00A87772"/>
    <w:rsid w:val="00AC020C"/>
    <w:rsid w:val="00AC7AB5"/>
    <w:rsid w:val="00AD122A"/>
    <w:rsid w:val="00AD32A0"/>
    <w:rsid w:val="00AE51B9"/>
    <w:rsid w:val="00AE7D73"/>
    <w:rsid w:val="00AF30C7"/>
    <w:rsid w:val="00AF3FDD"/>
    <w:rsid w:val="00B01622"/>
    <w:rsid w:val="00B31053"/>
    <w:rsid w:val="00B33899"/>
    <w:rsid w:val="00B356CF"/>
    <w:rsid w:val="00B70B96"/>
    <w:rsid w:val="00B72E02"/>
    <w:rsid w:val="00B749BE"/>
    <w:rsid w:val="00B808B6"/>
    <w:rsid w:val="00B83672"/>
    <w:rsid w:val="00BA14D0"/>
    <w:rsid w:val="00BA2A21"/>
    <w:rsid w:val="00BA2F3C"/>
    <w:rsid w:val="00BA39F6"/>
    <w:rsid w:val="00BC2348"/>
    <w:rsid w:val="00BC34CB"/>
    <w:rsid w:val="00C21DF2"/>
    <w:rsid w:val="00C4507E"/>
    <w:rsid w:val="00C56A77"/>
    <w:rsid w:val="00C663A3"/>
    <w:rsid w:val="00C855FB"/>
    <w:rsid w:val="00CB1C68"/>
    <w:rsid w:val="00CC6404"/>
    <w:rsid w:val="00CC7CC1"/>
    <w:rsid w:val="00CD51DB"/>
    <w:rsid w:val="00CF2AAF"/>
    <w:rsid w:val="00CF5CE6"/>
    <w:rsid w:val="00D20AB5"/>
    <w:rsid w:val="00D24858"/>
    <w:rsid w:val="00D37206"/>
    <w:rsid w:val="00D3786D"/>
    <w:rsid w:val="00D444A4"/>
    <w:rsid w:val="00D45875"/>
    <w:rsid w:val="00D62A2D"/>
    <w:rsid w:val="00D762BF"/>
    <w:rsid w:val="00D96D55"/>
    <w:rsid w:val="00DC0C3A"/>
    <w:rsid w:val="00DD5831"/>
    <w:rsid w:val="00DF7845"/>
    <w:rsid w:val="00E06C0A"/>
    <w:rsid w:val="00E24C14"/>
    <w:rsid w:val="00E30C41"/>
    <w:rsid w:val="00E3226C"/>
    <w:rsid w:val="00E33581"/>
    <w:rsid w:val="00E342F0"/>
    <w:rsid w:val="00E47E38"/>
    <w:rsid w:val="00E5598B"/>
    <w:rsid w:val="00E570B7"/>
    <w:rsid w:val="00E920D8"/>
    <w:rsid w:val="00E92544"/>
    <w:rsid w:val="00E94B50"/>
    <w:rsid w:val="00E95E62"/>
    <w:rsid w:val="00EB6303"/>
    <w:rsid w:val="00EC0F43"/>
    <w:rsid w:val="00ED3577"/>
    <w:rsid w:val="00EF3A2B"/>
    <w:rsid w:val="00EF7894"/>
    <w:rsid w:val="00F061D2"/>
    <w:rsid w:val="00F1358B"/>
    <w:rsid w:val="00F44D5F"/>
    <w:rsid w:val="00F45340"/>
    <w:rsid w:val="00F567CA"/>
    <w:rsid w:val="00F60FCD"/>
    <w:rsid w:val="00F812FF"/>
    <w:rsid w:val="00F96E3E"/>
    <w:rsid w:val="00FA7C4E"/>
    <w:rsid w:val="00FC2B16"/>
    <w:rsid w:val="00FD1A42"/>
    <w:rsid w:val="00FD2215"/>
    <w:rsid w:val="00FD3FC4"/>
    <w:rsid w:val="00FE0DAB"/>
    <w:rsid w:val="00FE147D"/>
    <w:rsid w:val="00FE59ED"/>
    <w:rsid w:val="00FF76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19416C"/>
    <w:pPr>
      <w:suppressAutoHyphens/>
      <w:overflowPunct w:val="0"/>
      <w:autoSpaceDE w:val="0"/>
    </w:pPr>
    <w:rPr>
      <w:rFonts w:ascii="MS Sans Serif" w:hAnsi="MS Sans Serif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  <w:rsid w:val="0019416C"/>
  </w:style>
  <w:style w:type="character" w:customStyle="1" w:styleId="WW-Absatz-Standardschriftart">
    <w:name w:val="WW-Absatz-Standardschriftart"/>
    <w:rsid w:val="0019416C"/>
  </w:style>
  <w:style w:type="character" w:customStyle="1" w:styleId="Carpredefinitoparagrafo1">
    <w:name w:val="Car. predefinito paragrafo1"/>
    <w:rsid w:val="0019416C"/>
  </w:style>
  <w:style w:type="character" w:styleId="Collegamentoipertestuale">
    <w:name w:val="Hyperlink"/>
    <w:uiPriority w:val="99"/>
    <w:rsid w:val="0019416C"/>
    <w:rPr>
      <w:color w:val="0000FF"/>
      <w:u w:val="single"/>
    </w:rPr>
  </w:style>
  <w:style w:type="paragraph" w:customStyle="1" w:styleId="Intestazione1">
    <w:name w:val="Intestazione1"/>
    <w:basedOn w:val="Normale"/>
    <w:next w:val="Corpodeltesto"/>
    <w:rsid w:val="0019416C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ltesto">
    <w:name w:val="Body Text"/>
    <w:basedOn w:val="Normale"/>
    <w:rsid w:val="0019416C"/>
    <w:pPr>
      <w:spacing w:after="120"/>
    </w:pPr>
  </w:style>
  <w:style w:type="paragraph" w:styleId="Elenco">
    <w:name w:val="List"/>
    <w:basedOn w:val="Corpodeltesto"/>
    <w:rsid w:val="0019416C"/>
    <w:rPr>
      <w:rFonts w:cs="Tahoma"/>
    </w:rPr>
  </w:style>
  <w:style w:type="paragraph" w:customStyle="1" w:styleId="Didascalia1">
    <w:name w:val="Didascalia1"/>
    <w:basedOn w:val="Normale"/>
    <w:rsid w:val="0019416C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ice">
    <w:name w:val="Indice"/>
    <w:basedOn w:val="Normale"/>
    <w:rsid w:val="0019416C"/>
    <w:pPr>
      <w:suppressLineNumbers/>
    </w:pPr>
    <w:rPr>
      <w:rFonts w:cs="Tahoma"/>
    </w:rPr>
  </w:style>
  <w:style w:type="paragraph" w:customStyle="1" w:styleId="FR1">
    <w:name w:val="FR1"/>
    <w:rsid w:val="0019416C"/>
    <w:pPr>
      <w:widowControl w:val="0"/>
      <w:suppressAutoHyphens/>
      <w:autoSpaceDE w:val="0"/>
      <w:jc w:val="both"/>
    </w:pPr>
    <w:rPr>
      <w:rFonts w:ascii="Arial" w:eastAsia="Arial" w:hAnsi="Arial" w:cs="Arial"/>
      <w:b/>
      <w:bCs/>
      <w:sz w:val="36"/>
      <w:szCs w:val="36"/>
      <w:lang w:eastAsia="ar-SA"/>
    </w:rPr>
  </w:style>
  <w:style w:type="paragraph" w:customStyle="1" w:styleId="FR2">
    <w:name w:val="FR2"/>
    <w:rsid w:val="0019416C"/>
    <w:pPr>
      <w:widowControl w:val="0"/>
      <w:suppressAutoHyphens/>
      <w:autoSpaceDE w:val="0"/>
      <w:spacing w:line="276" w:lineRule="auto"/>
      <w:ind w:left="520" w:right="600"/>
      <w:jc w:val="center"/>
    </w:pPr>
    <w:rPr>
      <w:rFonts w:ascii="Arial" w:eastAsia="Arial" w:hAnsi="Arial" w:cs="Arial"/>
      <w:b/>
      <w:bCs/>
      <w:lang w:eastAsia="ar-SA"/>
    </w:rPr>
  </w:style>
  <w:style w:type="paragraph" w:styleId="Intestazione">
    <w:name w:val="header"/>
    <w:basedOn w:val="Normale"/>
    <w:rsid w:val="0019416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19416C"/>
    <w:pPr>
      <w:tabs>
        <w:tab w:val="center" w:pos="4819"/>
        <w:tab w:val="right" w:pos="9638"/>
      </w:tabs>
    </w:pPr>
  </w:style>
  <w:style w:type="paragraph" w:customStyle="1" w:styleId="Default">
    <w:name w:val="Default"/>
    <w:rsid w:val="0019416C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character" w:customStyle="1" w:styleId="apple-converted-space">
    <w:name w:val="apple-converted-space"/>
    <w:basedOn w:val="Carpredefinitoparagrafo"/>
    <w:rsid w:val="0019416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167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81678"/>
    <w:rPr>
      <w:rFonts w:ascii="Segoe UI" w:hAnsi="Segoe UI" w:cs="Segoe UI"/>
      <w:sz w:val="18"/>
      <w:szCs w:val="18"/>
      <w:lang w:val="en-US" w:eastAsia="ar-SA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BA39F6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051C4E"/>
    <w:pPr>
      <w:suppressAutoHyphens w:val="0"/>
      <w:overflowPunct/>
      <w:autoSpaceDE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Grigliatabella">
    <w:name w:val="Table Grid"/>
    <w:basedOn w:val="Tabellanormale"/>
    <w:uiPriority w:val="39"/>
    <w:rsid w:val="00051C4E"/>
    <w:pPr>
      <w:autoSpaceDN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4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2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7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ostmaster@comuneorioloromano.vt.it" TargetMode="External"/><Relationship Id="rId1" Type="http://schemas.openxmlformats.org/officeDocument/2006/relationships/hyperlink" Target="http://www.comuneorioloromano.vt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milio.Cecchini\Documents\COMUNE%20DI%20ORIOLO%20ROMANO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COMUNE DI ORIOLO ROMANO</Template>
  <TotalTime>3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ORIOLO ROMANO</vt:lpstr>
    </vt:vector>
  </TitlesOfParts>
  <Company/>
  <LinksUpToDate>false</LinksUpToDate>
  <CharactersWithSpaces>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 ORIOLO ROMANO</dc:title>
  <dc:creator>Daniela Fiori</dc:creator>
  <cp:lastModifiedBy>armando mattiello</cp:lastModifiedBy>
  <cp:revision>3</cp:revision>
  <cp:lastPrinted>2020-09-07T08:21:00Z</cp:lastPrinted>
  <dcterms:created xsi:type="dcterms:W3CDTF">2020-09-19T07:30:00Z</dcterms:created>
  <dcterms:modified xsi:type="dcterms:W3CDTF">2020-09-19T13:08:00Z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1245319568</vt:i4>
  </property>
</Properties>
</file>